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6B6" w:rsidRDefault="007E16B6" w:rsidP="00FE34D1"/>
    <w:p w:rsidR="007C7B1D" w:rsidRDefault="007C7B1D" w:rsidP="00FE34D1"/>
    <w:p w:rsidR="007C7B1D" w:rsidRPr="007E16B6" w:rsidRDefault="007C7B1D" w:rsidP="00FE34D1"/>
    <w:p w:rsidR="007E16B6" w:rsidRDefault="007E16B6" w:rsidP="00FE34D1">
      <w:pPr>
        <w:pStyle w:val="Heading1"/>
      </w:pPr>
    </w:p>
    <w:p w:rsidR="007E16B6" w:rsidRPr="0060471C" w:rsidRDefault="00CF5C9B" w:rsidP="00147BF3">
      <w:pPr>
        <w:jc w:val="center"/>
        <w:rPr>
          <w:b/>
        </w:rPr>
      </w:pPr>
      <w:bookmarkStart w:id="0" w:name="_Toc203376209"/>
      <w:bookmarkStart w:id="1" w:name="_Toc203376392"/>
      <w:bookmarkStart w:id="2" w:name="_Toc203376787"/>
      <w:bookmarkStart w:id="3" w:name="_Toc203376909"/>
      <w:bookmarkStart w:id="4" w:name="_Toc203377002"/>
      <w:bookmarkStart w:id="5" w:name="_Toc203377085"/>
      <w:r w:rsidRPr="0060471C">
        <w:rPr>
          <w:b/>
        </w:rPr>
        <w:t>Name/Title of the Selected Process/P</w:t>
      </w:r>
      <w:r w:rsidR="007E16B6" w:rsidRPr="0060471C">
        <w:rPr>
          <w:b/>
        </w:rPr>
        <w:t>roject</w:t>
      </w:r>
      <w:bookmarkEnd w:id="0"/>
      <w:bookmarkEnd w:id="1"/>
      <w:bookmarkEnd w:id="2"/>
      <w:bookmarkEnd w:id="3"/>
      <w:bookmarkEnd w:id="4"/>
      <w:bookmarkEnd w:id="5"/>
    </w:p>
    <w:p w:rsidR="007E16B6" w:rsidRDefault="007E16B6" w:rsidP="00147BF3">
      <w:pPr>
        <w:jc w:val="center"/>
      </w:pPr>
    </w:p>
    <w:p w:rsidR="007E16B6" w:rsidRDefault="007E16B6" w:rsidP="00147BF3">
      <w:pPr>
        <w:jc w:val="center"/>
      </w:pPr>
    </w:p>
    <w:p w:rsidR="007E16B6" w:rsidRDefault="007E16B6" w:rsidP="00147BF3">
      <w:pPr>
        <w:jc w:val="center"/>
      </w:pPr>
    </w:p>
    <w:p w:rsidR="007E16B6" w:rsidRDefault="007E16B6" w:rsidP="00147BF3">
      <w:pPr>
        <w:jc w:val="center"/>
      </w:pPr>
    </w:p>
    <w:p w:rsidR="007E16B6" w:rsidRDefault="007E16B6" w:rsidP="00147BF3">
      <w:pPr>
        <w:jc w:val="center"/>
      </w:pPr>
    </w:p>
    <w:p w:rsidR="007E16B6" w:rsidRDefault="007E16B6" w:rsidP="00147BF3">
      <w:pPr>
        <w:jc w:val="center"/>
      </w:pPr>
      <w:r>
        <w:t>Name of Student</w:t>
      </w:r>
    </w:p>
    <w:p w:rsidR="007E16B6" w:rsidRDefault="007E16B6" w:rsidP="00147BF3">
      <w:pPr>
        <w:jc w:val="center"/>
      </w:pPr>
    </w:p>
    <w:p w:rsidR="007E16B6" w:rsidRDefault="007E16B6" w:rsidP="00147BF3">
      <w:pPr>
        <w:jc w:val="center"/>
      </w:pPr>
      <w:r>
        <w:t xml:space="preserve">AMS 394 Lean </w:t>
      </w:r>
      <w:r w:rsidR="0060471C">
        <w:t>Systems</w:t>
      </w:r>
    </w:p>
    <w:p w:rsidR="0060471C" w:rsidRDefault="0060471C" w:rsidP="0060471C"/>
    <w:p w:rsidR="0060471C" w:rsidRDefault="0060471C">
      <w:r>
        <w:br w:type="page"/>
      </w:r>
    </w:p>
    <w:p w:rsidR="0060471C" w:rsidRPr="007E16B6" w:rsidRDefault="0060471C" w:rsidP="00147BF3">
      <w:pPr>
        <w:jc w:val="center"/>
      </w:pPr>
    </w:p>
    <w:p w:rsidR="007E16B6" w:rsidRDefault="007E16B6" w:rsidP="00FE34D1"/>
    <w:p w:rsidR="007E16B6" w:rsidRDefault="007E16B6" w:rsidP="00FE34D1"/>
    <w:p w:rsidR="007E16B6" w:rsidRPr="00FE34D1" w:rsidRDefault="00CF5C9B" w:rsidP="00FE34D1">
      <w:pPr>
        <w:jc w:val="center"/>
        <w:rPr>
          <w:b/>
        </w:rPr>
      </w:pPr>
      <w:r w:rsidRPr="00FE34D1">
        <w:rPr>
          <w:b/>
        </w:rPr>
        <w:t>Table of Contents</w:t>
      </w:r>
    </w:p>
    <w:p w:rsidR="007E16B6" w:rsidRDefault="00B5265A" w:rsidP="00FE34D1">
      <w:bookmarkStart w:id="6" w:name="_Toc203376788"/>
      <w:bookmarkStart w:id="7" w:name="_Toc203376910"/>
      <w:bookmarkStart w:id="8" w:name="_Toc203377003"/>
      <w:bookmarkStart w:id="9" w:name="_Toc203377086"/>
      <w:r>
        <w:t>Points Possible</w:t>
      </w:r>
      <w:bookmarkEnd w:id="6"/>
      <w:bookmarkEnd w:id="7"/>
      <w:bookmarkEnd w:id="8"/>
      <w:bookmarkEnd w:id="9"/>
      <w:r w:rsidR="0046074A">
        <w:t>: 6</w:t>
      </w:r>
      <w:r w:rsidR="007C7B1D">
        <w:t>5</w:t>
      </w:r>
    </w:p>
    <w:p w:rsidR="0046074A" w:rsidRDefault="0046074A" w:rsidP="00FE34D1"/>
    <w:p w:rsidR="00147BF3" w:rsidRDefault="0046074A">
      <w:pPr>
        <w:pStyle w:val="TOC1"/>
        <w:tabs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478135178" w:history="1">
        <w:r w:rsidR="00147BF3" w:rsidRPr="00C05DD7">
          <w:rPr>
            <w:rStyle w:val="Hyperlink"/>
            <w:noProof/>
          </w:rPr>
          <w:t>Introduction</w:t>
        </w:r>
        <w:r w:rsidR="00147BF3">
          <w:rPr>
            <w:noProof/>
            <w:webHidden/>
          </w:rPr>
          <w:tab/>
        </w:r>
        <w:r w:rsidR="00147BF3">
          <w:rPr>
            <w:noProof/>
            <w:webHidden/>
          </w:rPr>
          <w:fldChar w:fldCharType="begin"/>
        </w:r>
        <w:r w:rsidR="00147BF3">
          <w:rPr>
            <w:noProof/>
            <w:webHidden/>
          </w:rPr>
          <w:instrText xml:space="preserve"> PAGEREF _Toc478135178 \h </w:instrText>
        </w:r>
        <w:r w:rsidR="00147BF3">
          <w:rPr>
            <w:noProof/>
            <w:webHidden/>
          </w:rPr>
        </w:r>
        <w:r w:rsidR="00147BF3">
          <w:rPr>
            <w:noProof/>
            <w:webHidden/>
          </w:rPr>
          <w:fldChar w:fldCharType="separate"/>
        </w:r>
        <w:r w:rsidR="00147BF3">
          <w:rPr>
            <w:noProof/>
            <w:webHidden/>
          </w:rPr>
          <w:t>1</w:t>
        </w:r>
        <w:r w:rsidR="00147BF3">
          <w:rPr>
            <w:noProof/>
            <w:webHidden/>
          </w:rPr>
          <w:fldChar w:fldCharType="end"/>
        </w:r>
      </w:hyperlink>
    </w:p>
    <w:p w:rsidR="00147BF3" w:rsidRDefault="005F01BA">
      <w:pPr>
        <w:pStyle w:val="TOC1"/>
        <w:tabs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135179" w:history="1">
        <w:r w:rsidR="00147BF3" w:rsidRPr="00C05DD7">
          <w:rPr>
            <w:rStyle w:val="Hyperlink"/>
            <w:noProof/>
          </w:rPr>
          <w:t>Organization</w:t>
        </w:r>
        <w:r w:rsidR="00147BF3">
          <w:rPr>
            <w:noProof/>
            <w:webHidden/>
          </w:rPr>
          <w:tab/>
        </w:r>
        <w:r w:rsidR="00147BF3">
          <w:rPr>
            <w:noProof/>
            <w:webHidden/>
          </w:rPr>
          <w:fldChar w:fldCharType="begin"/>
        </w:r>
        <w:r w:rsidR="00147BF3">
          <w:rPr>
            <w:noProof/>
            <w:webHidden/>
          </w:rPr>
          <w:instrText xml:space="preserve"> PAGEREF _Toc478135179 \h </w:instrText>
        </w:r>
        <w:r w:rsidR="00147BF3">
          <w:rPr>
            <w:noProof/>
            <w:webHidden/>
          </w:rPr>
        </w:r>
        <w:r w:rsidR="00147BF3">
          <w:rPr>
            <w:noProof/>
            <w:webHidden/>
          </w:rPr>
          <w:fldChar w:fldCharType="separate"/>
        </w:r>
        <w:r w:rsidR="00147BF3">
          <w:rPr>
            <w:noProof/>
            <w:webHidden/>
          </w:rPr>
          <w:t>1</w:t>
        </w:r>
        <w:r w:rsidR="00147BF3">
          <w:rPr>
            <w:noProof/>
            <w:webHidden/>
          </w:rPr>
          <w:fldChar w:fldCharType="end"/>
        </w:r>
      </w:hyperlink>
    </w:p>
    <w:p w:rsidR="00147BF3" w:rsidRDefault="005F01BA">
      <w:pPr>
        <w:pStyle w:val="TOC1"/>
        <w:tabs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135180" w:history="1">
        <w:r w:rsidR="00147BF3" w:rsidRPr="00C05DD7">
          <w:rPr>
            <w:rStyle w:val="Hyperlink"/>
            <w:noProof/>
          </w:rPr>
          <w:t>Value Stream Map</w:t>
        </w:r>
        <w:r w:rsidR="00147BF3">
          <w:rPr>
            <w:noProof/>
            <w:webHidden/>
          </w:rPr>
          <w:tab/>
        </w:r>
        <w:r w:rsidR="00147BF3">
          <w:rPr>
            <w:noProof/>
            <w:webHidden/>
          </w:rPr>
          <w:fldChar w:fldCharType="begin"/>
        </w:r>
        <w:r w:rsidR="00147BF3">
          <w:rPr>
            <w:noProof/>
            <w:webHidden/>
          </w:rPr>
          <w:instrText xml:space="preserve"> PAGEREF _Toc478135180 \h </w:instrText>
        </w:r>
        <w:r w:rsidR="00147BF3">
          <w:rPr>
            <w:noProof/>
            <w:webHidden/>
          </w:rPr>
        </w:r>
        <w:r w:rsidR="00147BF3">
          <w:rPr>
            <w:noProof/>
            <w:webHidden/>
          </w:rPr>
          <w:fldChar w:fldCharType="separate"/>
        </w:r>
        <w:r w:rsidR="00147BF3">
          <w:rPr>
            <w:noProof/>
            <w:webHidden/>
          </w:rPr>
          <w:t>1</w:t>
        </w:r>
        <w:r w:rsidR="00147BF3">
          <w:rPr>
            <w:noProof/>
            <w:webHidden/>
          </w:rPr>
          <w:fldChar w:fldCharType="end"/>
        </w:r>
      </w:hyperlink>
    </w:p>
    <w:p w:rsidR="00147BF3" w:rsidRDefault="005F01BA">
      <w:pPr>
        <w:pStyle w:val="TOC1"/>
        <w:tabs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8135181" w:history="1">
        <w:r w:rsidR="00147BF3" w:rsidRPr="00C05DD7">
          <w:rPr>
            <w:rStyle w:val="Hyperlink"/>
            <w:noProof/>
          </w:rPr>
          <w:t>Summary, Interpretation, and Conclusion</w:t>
        </w:r>
        <w:r w:rsidR="00147BF3">
          <w:rPr>
            <w:noProof/>
            <w:webHidden/>
          </w:rPr>
          <w:tab/>
        </w:r>
        <w:r w:rsidR="00147BF3">
          <w:rPr>
            <w:noProof/>
            <w:webHidden/>
          </w:rPr>
          <w:fldChar w:fldCharType="begin"/>
        </w:r>
        <w:r w:rsidR="00147BF3">
          <w:rPr>
            <w:noProof/>
            <w:webHidden/>
          </w:rPr>
          <w:instrText xml:space="preserve"> PAGEREF _Toc478135181 \h </w:instrText>
        </w:r>
        <w:r w:rsidR="00147BF3">
          <w:rPr>
            <w:noProof/>
            <w:webHidden/>
          </w:rPr>
        </w:r>
        <w:r w:rsidR="00147BF3">
          <w:rPr>
            <w:noProof/>
            <w:webHidden/>
          </w:rPr>
          <w:fldChar w:fldCharType="separate"/>
        </w:r>
        <w:r w:rsidR="00147BF3">
          <w:rPr>
            <w:noProof/>
            <w:webHidden/>
          </w:rPr>
          <w:t>1</w:t>
        </w:r>
        <w:r w:rsidR="00147BF3">
          <w:rPr>
            <w:noProof/>
            <w:webHidden/>
          </w:rPr>
          <w:fldChar w:fldCharType="end"/>
        </w:r>
      </w:hyperlink>
    </w:p>
    <w:p w:rsidR="00ED4C4E" w:rsidRDefault="0046074A" w:rsidP="00FE34D1">
      <w:r>
        <w:fldChar w:fldCharType="end"/>
      </w:r>
    </w:p>
    <w:p w:rsidR="00B5265A" w:rsidRDefault="00B5265A" w:rsidP="00FE34D1">
      <w:pPr>
        <w:pStyle w:val="Heading1"/>
        <w:sectPr w:rsidR="00B5265A" w:rsidSect="00B5265A">
          <w:footerReference w:type="default" r:id="rId7"/>
          <w:pgSz w:w="12240" w:h="15840"/>
          <w:pgMar w:top="1440" w:right="1800" w:bottom="1440" w:left="1800" w:header="720" w:footer="720" w:gutter="0"/>
          <w:pgNumType w:fmt="lowerRoman" w:start="1"/>
          <w:cols w:space="720"/>
          <w:titlePg/>
          <w:docGrid w:linePitch="360"/>
        </w:sectPr>
      </w:pPr>
    </w:p>
    <w:p w:rsidR="007E16B6" w:rsidRDefault="007E16B6" w:rsidP="00FE34D1">
      <w:pPr>
        <w:pStyle w:val="Heading1"/>
      </w:pPr>
    </w:p>
    <w:p w:rsidR="007E16B6" w:rsidRDefault="00BC5A25" w:rsidP="00FE34D1">
      <w:pPr>
        <w:pStyle w:val="Heading1"/>
      </w:pPr>
      <w:bookmarkStart w:id="10" w:name="_Toc478135178"/>
      <w:r>
        <w:t>Introduction</w:t>
      </w:r>
      <w:bookmarkEnd w:id="10"/>
    </w:p>
    <w:p w:rsidR="00BC5A25" w:rsidRDefault="007E16B6" w:rsidP="00FE34D1">
      <w:r w:rsidRPr="00A60D9B">
        <w:t>1.</w:t>
      </w:r>
      <w:r w:rsidR="00A60D9B">
        <w:t xml:space="preserve"> </w:t>
      </w:r>
      <w:r w:rsidRPr="00A60D9B">
        <w:t xml:space="preserve">Briefly describe the </w:t>
      </w:r>
      <w:r w:rsidR="00332B9E">
        <w:t>process</w:t>
      </w:r>
      <w:r w:rsidRPr="00A60D9B">
        <w:t xml:space="preserve"> and its purpose.</w:t>
      </w:r>
      <w:r w:rsidR="00A60D9B" w:rsidRPr="00A60D9B">
        <w:t xml:space="preserve"> </w:t>
      </w:r>
    </w:p>
    <w:p w:rsidR="00BC5A25" w:rsidRDefault="007E16B6" w:rsidP="00FE34D1">
      <w:r w:rsidRPr="00A60D9B">
        <w:t xml:space="preserve">What is the purpose of the process? </w:t>
      </w:r>
    </w:p>
    <w:p w:rsidR="00BC5A25" w:rsidRDefault="007E16B6" w:rsidP="00FE34D1">
      <w:pPr>
        <w:rPr>
          <w:caps/>
        </w:rPr>
      </w:pPr>
      <w:r w:rsidRPr="00A60D9B">
        <w:t>What is the product</w:t>
      </w:r>
      <w:r w:rsidRPr="00A60D9B">
        <w:rPr>
          <w:caps/>
        </w:rPr>
        <w:t xml:space="preserve">? </w:t>
      </w:r>
    </w:p>
    <w:p w:rsidR="007E16B6" w:rsidRPr="00A60D9B" w:rsidRDefault="007E16B6" w:rsidP="00FE34D1">
      <w:r w:rsidRPr="00A60D9B">
        <w:t>How many people are involved?</w:t>
      </w:r>
    </w:p>
    <w:p w:rsidR="003C14BB" w:rsidRDefault="003C14BB" w:rsidP="00FE34D1">
      <w:bookmarkStart w:id="11" w:name="_Toc203376211"/>
    </w:p>
    <w:p w:rsidR="007E16B6" w:rsidRPr="00150458" w:rsidRDefault="007E16B6" w:rsidP="00FE34D1">
      <w:r w:rsidRPr="00CA51B3">
        <w:rPr>
          <w:rFonts w:cs="Arial"/>
          <w:bCs/>
          <w:kern w:val="32"/>
        </w:rPr>
        <w:t xml:space="preserve">Why </w:t>
      </w:r>
      <w:r w:rsidR="00AD52C8" w:rsidRPr="003C14BB">
        <w:t>this process would</w:t>
      </w:r>
      <w:r w:rsidRPr="00CA51B3">
        <w:rPr>
          <w:rFonts w:cs="Arial"/>
          <w:bCs/>
          <w:kern w:val="32"/>
        </w:rPr>
        <w:t xml:space="preserve"> be a good candidat</w:t>
      </w:r>
      <w:r w:rsidRPr="00CA51B3">
        <w:t xml:space="preserve">e for a conversion to lean </w:t>
      </w:r>
      <w:r w:rsidRPr="003C14BB">
        <w:t>prin</w:t>
      </w:r>
      <w:r w:rsidRPr="003C14BB">
        <w:rPr>
          <w:rFonts w:cs="Arial"/>
          <w:bCs/>
          <w:kern w:val="32"/>
        </w:rPr>
        <w:t>c</w:t>
      </w:r>
      <w:r w:rsidR="003C14BB">
        <w:t>i</w:t>
      </w:r>
      <w:r w:rsidRPr="003C14BB">
        <w:rPr>
          <w:rFonts w:cs="Arial"/>
          <w:bCs/>
          <w:kern w:val="32"/>
        </w:rPr>
        <w:t>ples</w:t>
      </w:r>
      <w:bookmarkEnd w:id="11"/>
      <w:r w:rsidR="00150458">
        <w:rPr>
          <w:caps/>
        </w:rPr>
        <w:t xml:space="preserve">. </w:t>
      </w:r>
    </w:p>
    <w:p w:rsidR="007C253F" w:rsidRDefault="007C253F" w:rsidP="00FE34D1">
      <w:bookmarkStart w:id="12" w:name="_Toc203376212"/>
    </w:p>
    <w:p w:rsidR="00150458" w:rsidRPr="00CF5C9B" w:rsidRDefault="007E16B6" w:rsidP="00FE34D1">
      <w:r w:rsidRPr="00CA51B3">
        <w:t xml:space="preserve">What </w:t>
      </w:r>
      <w:r w:rsidRPr="003C14BB">
        <w:t xml:space="preserve">are the </w:t>
      </w:r>
      <w:r w:rsidRPr="00CA51B3">
        <w:t>anticipated benefits for making this a lean process</w:t>
      </w:r>
      <w:r>
        <w:rPr>
          <w:caps/>
        </w:rPr>
        <w:t>?</w:t>
      </w:r>
      <w:bookmarkEnd w:id="12"/>
      <w:r w:rsidR="00150458">
        <w:rPr>
          <w:caps/>
        </w:rPr>
        <w:t xml:space="preserve"> </w:t>
      </w:r>
      <w:bookmarkStart w:id="13" w:name="_Toc203376213"/>
      <w:bookmarkStart w:id="14" w:name="_Toc203376394"/>
      <w:bookmarkStart w:id="15" w:name="_Toc203376790"/>
      <w:bookmarkStart w:id="16" w:name="_Toc203376912"/>
      <w:bookmarkStart w:id="17" w:name="_Toc203377005"/>
    </w:p>
    <w:p w:rsidR="003C14BB" w:rsidRPr="003C14BB" w:rsidRDefault="00BC5A25" w:rsidP="00FE34D1">
      <w:pPr>
        <w:pStyle w:val="Heading1"/>
      </w:pPr>
      <w:bookmarkStart w:id="18" w:name="_Toc478135179"/>
      <w:bookmarkEnd w:id="13"/>
      <w:bookmarkEnd w:id="14"/>
      <w:bookmarkEnd w:id="15"/>
      <w:bookmarkEnd w:id="16"/>
      <w:bookmarkEnd w:id="17"/>
      <w:r>
        <w:t>Organization</w:t>
      </w:r>
      <w:bookmarkEnd w:id="18"/>
    </w:p>
    <w:p w:rsidR="007E16B6" w:rsidRPr="00A60D9B" w:rsidRDefault="007E16B6" w:rsidP="00FE34D1">
      <w:bookmarkStart w:id="19" w:name="_Toc203376214"/>
      <w:r>
        <w:t xml:space="preserve">2. </w:t>
      </w:r>
      <w:bookmarkEnd w:id="19"/>
      <w:r w:rsidR="00BC5A25">
        <w:t>Create or provide an organization chart for the current process/product and who is involved</w:t>
      </w:r>
    </w:p>
    <w:p w:rsidR="007E16B6" w:rsidRDefault="007E16B6" w:rsidP="00FE34D1"/>
    <w:p w:rsidR="005D2216" w:rsidRDefault="00147BF3" w:rsidP="00FE34D1">
      <w:r>
        <w:t>Place</w:t>
      </w:r>
      <w:r w:rsidR="00AD52C8">
        <w:t xml:space="preserve"> the</w:t>
      </w:r>
      <w:r w:rsidR="007E16B6">
        <w:t xml:space="preserve"> current chart</w:t>
      </w:r>
      <w:r w:rsidR="00AD52C8">
        <w:t xml:space="preserve"> here</w:t>
      </w:r>
      <w:r w:rsidR="007E16B6">
        <w:t>.</w:t>
      </w:r>
    </w:p>
    <w:p w:rsidR="00147BF3" w:rsidRDefault="00147BF3" w:rsidP="00FE34D1"/>
    <w:p w:rsidR="00147BF3" w:rsidRDefault="005D2216" w:rsidP="00FE34D1">
      <w:r w:rsidRPr="005D2216">
        <w:t>Characterize the organizational structure and provide a rationale for it (Why is this particular structure in place?)</w:t>
      </w:r>
    </w:p>
    <w:p w:rsidR="00147BF3" w:rsidRDefault="00147BF3" w:rsidP="00FE34D1"/>
    <w:p w:rsidR="007546B3" w:rsidRDefault="007E16B6" w:rsidP="00FE34D1">
      <w:r>
        <w:t>Provide a list of all participants who work on the process either directly or in support with a brief (one or two sentence) job description.</w:t>
      </w:r>
      <w:bookmarkStart w:id="20" w:name="_Toc203376217"/>
      <w:bookmarkStart w:id="21" w:name="_Toc203376397"/>
      <w:bookmarkStart w:id="22" w:name="_Toc203376793"/>
    </w:p>
    <w:p w:rsidR="003C14BB" w:rsidRDefault="007863CF" w:rsidP="00FE34D1">
      <w:pPr>
        <w:pStyle w:val="Heading1"/>
      </w:pPr>
      <w:bookmarkStart w:id="23" w:name="_Toc203376913"/>
      <w:bookmarkStart w:id="24" w:name="_Toc203377006"/>
      <w:bookmarkStart w:id="25" w:name="_Toc478135180"/>
      <w:r>
        <w:t>Value</w:t>
      </w:r>
      <w:r w:rsidR="00A60D9B" w:rsidRPr="00B5265A">
        <w:t xml:space="preserve"> </w:t>
      </w:r>
      <w:r w:rsidR="00BC5A25">
        <w:t>St</w:t>
      </w:r>
      <w:r>
        <w:t>ream</w:t>
      </w:r>
      <w:r w:rsidR="00A60D9B" w:rsidRPr="00B5265A">
        <w:t xml:space="preserve"> Map</w:t>
      </w:r>
      <w:bookmarkStart w:id="26" w:name="_Toc203376218"/>
      <w:bookmarkEnd w:id="20"/>
      <w:bookmarkEnd w:id="21"/>
      <w:bookmarkEnd w:id="22"/>
      <w:bookmarkEnd w:id="23"/>
      <w:bookmarkEnd w:id="24"/>
      <w:bookmarkEnd w:id="25"/>
    </w:p>
    <w:p w:rsidR="007E16B6" w:rsidRDefault="00A60D9B" w:rsidP="00FE34D1">
      <w:pPr>
        <w:rPr>
          <w:caps/>
        </w:rPr>
      </w:pPr>
      <w:r>
        <w:rPr>
          <w:caps/>
        </w:rPr>
        <w:t>3</w:t>
      </w:r>
      <w:r w:rsidRPr="003C14BB">
        <w:t>. Include a</w:t>
      </w:r>
      <w:r w:rsidR="007E16B6" w:rsidRPr="00CA51B3">
        <w:t xml:space="preserve"> </w:t>
      </w:r>
      <w:r w:rsidR="00150458">
        <w:t>detailed</w:t>
      </w:r>
      <w:r w:rsidR="007E16B6" w:rsidRPr="00CA51B3">
        <w:t xml:space="preserve"> </w:t>
      </w:r>
      <w:r w:rsidR="007863CF">
        <w:t>value stream map</w:t>
      </w:r>
      <w:r w:rsidR="007E16B6" w:rsidRPr="00CA51B3">
        <w:t xml:space="preserve"> of the </w:t>
      </w:r>
      <w:r w:rsidR="00AD52C8">
        <w:t xml:space="preserve">current </w:t>
      </w:r>
      <w:r w:rsidR="007E16B6" w:rsidRPr="00CA51B3">
        <w:t>process</w:t>
      </w:r>
      <w:bookmarkEnd w:id="26"/>
      <w:r w:rsidR="00AD52C8">
        <w:t>/product</w:t>
      </w:r>
      <w:r w:rsidR="0046074A">
        <w:t>.</w:t>
      </w:r>
    </w:p>
    <w:p w:rsidR="00A60D9B" w:rsidRDefault="00A60D9B" w:rsidP="00FE34D1">
      <w:pPr>
        <w:rPr>
          <w:rStyle w:val="Heading2Char"/>
          <w:u w:val="none"/>
        </w:rPr>
      </w:pPr>
    </w:p>
    <w:p w:rsidR="00150458" w:rsidRDefault="00A60D9B" w:rsidP="00FE34D1">
      <w:r>
        <w:t xml:space="preserve">Include a </w:t>
      </w:r>
      <w:r w:rsidR="007863CF">
        <w:t>VSM</w:t>
      </w:r>
      <w:r>
        <w:t xml:space="preserve"> chart showing the flow of </w:t>
      </w:r>
      <w:r w:rsidR="00AD52C8">
        <w:t>the</w:t>
      </w:r>
      <w:r>
        <w:t xml:space="preserve"> product</w:t>
      </w:r>
      <w:r w:rsidR="007863CF">
        <w:t xml:space="preserve"> or service</w:t>
      </w:r>
      <w:r w:rsidR="00AD52C8">
        <w:t xml:space="preserve"> in the process. The map should include the following:</w:t>
      </w:r>
    </w:p>
    <w:p w:rsidR="007863CF" w:rsidRPr="007863CF" w:rsidRDefault="00AD52C8" w:rsidP="00FE34D1">
      <w:pPr>
        <w:pStyle w:val="ListParagraph"/>
        <w:numPr>
          <w:ilvl w:val="0"/>
          <w:numId w:val="4"/>
        </w:numPr>
      </w:pPr>
      <w:r>
        <w:t>Accurate</w:t>
      </w:r>
      <w:r w:rsidR="007863CF" w:rsidRPr="007863CF">
        <w:t xml:space="preserve">, </w:t>
      </w:r>
      <w:r>
        <w:t xml:space="preserve">with a good </w:t>
      </w:r>
      <w:r w:rsidR="007863CF" w:rsidRPr="007863CF">
        <w:t xml:space="preserve">level of detail, and </w:t>
      </w:r>
      <w:r>
        <w:t xml:space="preserve">thoughtful </w:t>
      </w:r>
      <w:r w:rsidR="007863CF">
        <w:t>map formulation</w:t>
      </w:r>
      <w:r>
        <w:t>.</w:t>
      </w:r>
    </w:p>
    <w:p w:rsidR="007863CF" w:rsidRPr="007863CF" w:rsidRDefault="00AD52C8" w:rsidP="00FE34D1">
      <w:pPr>
        <w:pStyle w:val="ListParagraph"/>
        <w:numPr>
          <w:ilvl w:val="0"/>
          <w:numId w:val="4"/>
        </w:numPr>
      </w:pPr>
      <w:r>
        <w:t>Legible, neat</w:t>
      </w:r>
      <w:r w:rsidR="007863CF">
        <w:t xml:space="preserve">, and </w:t>
      </w:r>
      <w:r>
        <w:t>a</w:t>
      </w:r>
      <w:r w:rsidR="007863CF">
        <w:t xml:space="preserve"> </w:t>
      </w:r>
      <w:r w:rsidR="007863CF" w:rsidRPr="007863CF">
        <w:t xml:space="preserve">professional </w:t>
      </w:r>
      <w:r>
        <w:t>l</w:t>
      </w:r>
      <w:r w:rsidRPr="007863CF">
        <w:t xml:space="preserve">evel </w:t>
      </w:r>
      <w:r>
        <w:t>of quality.</w:t>
      </w:r>
      <w:r w:rsidR="007863CF" w:rsidRPr="007863CF">
        <w:t> </w:t>
      </w:r>
    </w:p>
    <w:p w:rsidR="007863CF" w:rsidRPr="007863CF" w:rsidRDefault="007863CF" w:rsidP="00FE34D1">
      <w:pPr>
        <w:pStyle w:val="ListParagraph"/>
        <w:numPr>
          <w:ilvl w:val="0"/>
          <w:numId w:val="4"/>
        </w:numPr>
      </w:pPr>
      <w:r>
        <w:t>Documentation of both physical v</w:t>
      </w:r>
      <w:r w:rsidRPr="007863CF">
        <w:t>alue stream flows and info</w:t>
      </w:r>
      <w:r w:rsidR="00AD52C8">
        <w:t>rmation management system flows.</w:t>
      </w:r>
    </w:p>
    <w:p w:rsidR="00AD52C8" w:rsidRDefault="007863CF" w:rsidP="00FE34D1">
      <w:pPr>
        <w:pStyle w:val="ListParagraph"/>
        <w:numPr>
          <w:ilvl w:val="0"/>
          <w:numId w:val="4"/>
        </w:numPr>
      </w:pPr>
      <w:r w:rsidRPr="007863CF">
        <w:t>Additional useful elements</w:t>
      </w:r>
      <w:r>
        <w:t xml:space="preserve"> included such as d</w:t>
      </w:r>
      <w:r w:rsidRPr="007863CF">
        <w:t xml:space="preserve">ata attributes, throughput, </w:t>
      </w:r>
      <w:r>
        <w:t>or</w:t>
      </w:r>
      <w:r w:rsidRPr="007863CF">
        <w:t xml:space="preserve"> inventories, etc.</w:t>
      </w:r>
    </w:p>
    <w:p w:rsidR="00A60D9B" w:rsidRPr="00A60D9B" w:rsidRDefault="00AD52C8" w:rsidP="00FE34D1">
      <w:pPr>
        <w:pStyle w:val="ListParagraph"/>
        <w:numPr>
          <w:ilvl w:val="0"/>
          <w:numId w:val="4"/>
        </w:numPr>
      </w:pPr>
      <w:r>
        <w:t xml:space="preserve">Identified opportunities for improvement such as </w:t>
      </w:r>
      <w:r w:rsidR="007863CF">
        <w:t>delays or non value-added activity</w:t>
      </w:r>
      <w:r>
        <w:t>.</w:t>
      </w:r>
    </w:p>
    <w:p w:rsidR="00A60D9B" w:rsidRDefault="00BC5A25" w:rsidP="00FE34D1">
      <w:pPr>
        <w:pStyle w:val="Heading1"/>
      </w:pPr>
      <w:bookmarkStart w:id="27" w:name="_Toc478135181"/>
      <w:r>
        <w:t>Summary, Interpretation, and Conclusion</w:t>
      </w:r>
      <w:bookmarkEnd w:id="27"/>
    </w:p>
    <w:p w:rsidR="00123875" w:rsidRDefault="00A60D9B" w:rsidP="00FE34D1">
      <w:r>
        <w:t xml:space="preserve">4. </w:t>
      </w:r>
      <w:r w:rsidRPr="00FE543D">
        <w:t xml:space="preserve">Write a </w:t>
      </w:r>
      <w:r w:rsidR="00CF5C9B">
        <w:t>c</w:t>
      </w:r>
      <w:r w:rsidR="00CF5C9B" w:rsidRPr="005F6356">
        <w:t>lear</w:t>
      </w:r>
      <w:r w:rsidR="00CF5C9B">
        <w:t>,</w:t>
      </w:r>
      <w:r w:rsidR="00CF5C9B" w:rsidRPr="005F6356">
        <w:t xml:space="preserve"> concise summary</w:t>
      </w:r>
      <w:r w:rsidR="00CF5C9B">
        <w:t xml:space="preserve"> of the proposal with a critical interpretation and conclusion. </w:t>
      </w:r>
      <w:r w:rsidR="00150458">
        <w:t>Include any information or considerati</w:t>
      </w:r>
      <w:r w:rsidR="00CF5C9B">
        <w:t>ons not covered above.</w:t>
      </w:r>
    </w:p>
    <w:p w:rsidR="00FE34D1" w:rsidRDefault="00FE34D1" w:rsidP="00FE34D1"/>
    <w:p w:rsidR="00FE34D1" w:rsidRDefault="00FE34D1">
      <w:bookmarkStart w:id="28" w:name="_GoBack"/>
      <w:bookmarkEnd w:id="28"/>
    </w:p>
    <w:sectPr w:rsidR="00FE34D1" w:rsidSect="00B5265A"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1BA" w:rsidRDefault="005F01BA" w:rsidP="00FE34D1">
      <w:r>
        <w:separator/>
      </w:r>
    </w:p>
  </w:endnote>
  <w:endnote w:type="continuationSeparator" w:id="0">
    <w:p w:rsidR="005F01BA" w:rsidRDefault="005F01BA" w:rsidP="00FE3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63928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471C" w:rsidRDefault="006047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4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5265A" w:rsidRDefault="00B5265A" w:rsidP="00FE34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1BA" w:rsidRDefault="005F01BA" w:rsidP="00FE34D1">
      <w:r>
        <w:separator/>
      </w:r>
    </w:p>
  </w:footnote>
  <w:footnote w:type="continuationSeparator" w:id="0">
    <w:p w:rsidR="005F01BA" w:rsidRDefault="005F01BA" w:rsidP="00FE3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D3AAD"/>
    <w:multiLevelType w:val="multilevel"/>
    <w:tmpl w:val="694E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A48FC"/>
    <w:multiLevelType w:val="hybridMultilevel"/>
    <w:tmpl w:val="426CB6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582AE5"/>
    <w:multiLevelType w:val="multilevel"/>
    <w:tmpl w:val="AA84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4233D4"/>
    <w:multiLevelType w:val="hybridMultilevel"/>
    <w:tmpl w:val="F8E4F9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28"/>
    <w:rsid w:val="0000696B"/>
    <w:rsid w:val="000178D6"/>
    <w:rsid w:val="000225EC"/>
    <w:rsid w:val="00022E55"/>
    <w:rsid w:val="00035882"/>
    <w:rsid w:val="00036F67"/>
    <w:rsid w:val="0004012C"/>
    <w:rsid w:val="00056813"/>
    <w:rsid w:val="00066311"/>
    <w:rsid w:val="00070232"/>
    <w:rsid w:val="00071E81"/>
    <w:rsid w:val="000812C5"/>
    <w:rsid w:val="0008696A"/>
    <w:rsid w:val="0008698A"/>
    <w:rsid w:val="0009367C"/>
    <w:rsid w:val="000B0D36"/>
    <w:rsid w:val="000B169C"/>
    <w:rsid w:val="000C043C"/>
    <w:rsid w:val="000E55D8"/>
    <w:rsid w:val="001045EF"/>
    <w:rsid w:val="001064E6"/>
    <w:rsid w:val="0011067A"/>
    <w:rsid w:val="001169CD"/>
    <w:rsid w:val="00117AC0"/>
    <w:rsid w:val="00123875"/>
    <w:rsid w:val="001270CF"/>
    <w:rsid w:val="001274EF"/>
    <w:rsid w:val="00141AD7"/>
    <w:rsid w:val="001428BC"/>
    <w:rsid w:val="00142A88"/>
    <w:rsid w:val="0014406C"/>
    <w:rsid w:val="00144B0F"/>
    <w:rsid w:val="0014739D"/>
    <w:rsid w:val="00147BF3"/>
    <w:rsid w:val="00150458"/>
    <w:rsid w:val="0016450A"/>
    <w:rsid w:val="00174304"/>
    <w:rsid w:val="00176CAE"/>
    <w:rsid w:val="001813D8"/>
    <w:rsid w:val="00186661"/>
    <w:rsid w:val="0018754C"/>
    <w:rsid w:val="001876B6"/>
    <w:rsid w:val="001947E9"/>
    <w:rsid w:val="001A7B69"/>
    <w:rsid w:val="001C6735"/>
    <w:rsid w:val="001C6882"/>
    <w:rsid w:val="001C7050"/>
    <w:rsid w:val="001C76D8"/>
    <w:rsid w:val="001D701E"/>
    <w:rsid w:val="001E32CC"/>
    <w:rsid w:val="001E713A"/>
    <w:rsid w:val="0022185B"/>
    <w:rsid w:val="0022211F"/>
    <w:rsid w:val="0022466C"/>
    <w:rsid w:val="0023200B"/>
    <w:rsid w:val="002578E4"/>
    <w:rsid w:val="00264843"/>
    <w:rsid w:val="00271EFA"/>
    <w:rsid w:val="002833C2"/>
    <w:rsid w:val="00292370"/>
    <w:rsid w:val="002A08BC"/>
    <w:rsid w:val="002A0B0D"/>
    <w:rsid w:val="002A5465"/>
    <w:rsid w:val="002A773C"/>
    <w:rsid w:val="002B1C35"/>
    <w:rsid w:val="002C2C08"/>
    <w:rsid w:val="002D5F67"/>
    <w:rsid w:val="002D7849"/>
    <w:rsid w:val="003066AE"/>
    <w:rsid w:val="00307A3C"/>
    <w:rsid w:val="00313E89"/>
    <w:rsid w:val="00321382"/>
    <w:rsid w:val="003240EB"/>
    <w:rsid w:val="00325E0C"/>
    <w:rsid w:val="00327222"/>
    <w:rsid w:val="00330CE9"/>
    <w:rsid w:val="00332B9E"/>
    <w:rsid w:val="00333876"/>
    <w:rsid w:val="00341C75"/>
    <w:rsid w:val="00342786"/>
    <w:rsid w:val="0035061A"/>
    <w:rsid w:val="0036459A"/>
    <w:rsid w:val="0039093C"/>
    <w:rsid w:val="00394B88"/>
    <w:rsid w:val="00395CC8"/>
    <w:rsid w:val="003A40FD"/>
    <w:rsid w:val="003B16A7"/>
    <w:rsid w:val="003B22ED"/>
    <w:rsid w:val="003B5362"/>
    <w:rsid w:val="003C14BB"/>
    <w:rsid w:val="003E3247"/>
    <w:rsid w:val="003E3C9A"/>
    <w:rsid w:val="003F3E70"/>
    <w:rsid w:val="00400272"/>
    <w:rsid w:val="0040199F"/>
    <w:rsid w:val="00401B02"/>
    <w:rsid w:val="00403E49"/>
    <w:rsid w:val="004059FE"/>
    <w:rsid w:val="00416235"/>
    <w:rsid w:val="004223CE"/>
    <w:rsid w:val="00440270"/>
    <w:rsid w:val="004404F3"/>
    <w:rsid w:val="0045531C"/>
    <w:rsid w:val="00455BBD"/>
    <w:rsid w:val="0046074A"/>
    <w:rsid w:val="00461113"/>
    <w:rsid w:val="00474907"/>
    <w:rsid w:val="00475FB2"/>
    <w:rsid w:val="00476B5F"/>
    <w:rsid w:val="004848C2"/>
    <w:rsid w:val="004946D9"/>
    <w:rsid w:val="004967E9"/>
    <w:rsid w:val="004A6BA3"/>
    <w:rsid w:val="004B2CC0"/>
    <w:rsid w:val="004C26D4"/>
    <w:rsid w:val="004D6DA8"/>
    <w:rsid w:val="004E137C"/>
    <w:rsid w:val="004E1F8E"/>
    <w:rsid w:val="004E32FA"/>
    <w:rsid w:val="004E3E4D"/>
    <w:rsid w:val="004E4134"/>
    <w:rsid w:val="004E4D60"/>
    <w:rsid w:val="004E6527"/>
    <w:rsid w:val="004F2E54"/>
    <w:rsid w:val="004F6688"/>
    <w:rsid w:val="005006AC"/>
    <w:rsid w:val="00510855"/>
    <w:rsid w:val="00511435"/>
    <w:rsid w:val="00530A97"/>
    <w:rsid w:val="00542E6D"/>
    <w:rsid w:val="0055073E"/>
    <w:rsid w:val="00557E29"/>
    <w:rsid w:val="00560F94"/>
    <w:rsid w:val="00562A53"/>
    <w:rsid w:val="0056556E"/>
    <w:rsid w:val="00570A8E"/>
    <w:rsid w:val="00572347"/>
    <w:rsid w:val="00582454"/>
    <w:rsid w:val="005954D8"/>
    <w:rsid w:val="005A2F2C"/>
    <w:rsid w:val="005C549D"/>
    <w:rsid w:val="005C5D6E"/>
    <w:rsid w:val="005C675E"/>
    <w:rsid w:val="005D2216"/>
    <w:rsid w:val="005D3561"/>
    <w:rsid w:val="005D3D9D"/>
    <w:rsid w:val="005D6096"/>
    <w:rsid w:val="005D7F28"/>
    <w:rsid w:val="005E0C3D"/>
    <w:rsid w:val="005E4D00"/>
    <w:rsid w:val="005F01BA"/>
    <w:rsid w:val="005F58B4"/>
    <w:rsid w:val="005F6356"/>
    <w:rsid w:val="0060108B"/>
    <w:rsid w:val="0060321A"/>
    <w:rsid w:val="0060471C"/>
    <w:rsid w:val="00604F37"/>
    <w:rsid w:val="00607306"/>
    <w:rsid w:val="00622D47"/>
    <w:rsid w:val="0062364E"/>
    <w:rsid w:val="00632EB4"/>
    <w:rsid w:val="006347F5"/>
    <w:rsid w:val="00636C41"/>
    <w:rsid w:val="00642097"/>
    <w:rsid w:val="00657521"/>
    <w:rsid w:val="00657C5A"/>
    <w:rsid w:val="00660F45"/>
    <w:rsid w:val="00667E5D"/>
    <w:rsid w:val="006741BA"/>
    <w:rsid w:val="006752D8"/>
    <w:rsid w:val="006761CE"/>
    <w:rsid w:val="0068658E"/>
    <w:rsid w:val="006A1820"/>
    <w:rsid w:val="006B1BAA"/>
    <w:rsid w:val="006B2D9A"/>
    <w:rsid w:val="006C15C0"/>
    <w:rsid w:val="006C49E5"/>
    <w:rsid w:val="006C62E6"/>
    <w:rsid w:val="006D3494"/>
    <w:rsid w:val="006F45F9"/>
    <w:rsid w:val="0070381D"/>
    <w:rsid w:val="00716A35"/>
    <w:rsid w:val="00720E15"/>
    <w:rsid w:val="00741319"/>
    <w:rsid w:val="007464F0"/>
    <w:rsid w:val="00747A9C"/>
    <w:rsid w:val="007546B3"/>
    <w:rsid w:val="0076340D"/>
    <w:rsid w:val="007863CF"/>
    <w:rsid w:val="00791C50"/>
    <w:rsid w:val="007A14D8"/>
    <w:rsid w:val="007A167D"/>
    <w:rsid w:val="007A2CDA"/>
    <w:rsid w:val="007C253F"/>
    <w:rsid w:val="007C7B1D"/>
    <w:rsid w:val="007D29BB"/>
    <w:rsid w:val="007E16B6"/>
    <w:rsid w:val="00810D5F"/>
    <w:rsid w:val="008227ED"/>
    <w:rsid w:val="00830E93"/>
    <w:rsid w:val="00840BD0"/>
    <w:rsid w:val="008434DD"/>
    <w:rsid w:val="00845AAF"/>
    <w:rsid w:val="00852F8D"/>
    <w:rsid w:val="00853110"/>
    <w:rsid w:val="0085399E"/>
    <w:rsid w:val="008652E7"/>
    <w:rsid w:val="00875EAE"/>
    <w:rsid w:val="008B2546"/>
    <w:rsid w:val="008B50C4"/>
    <w:rsid w:val="008C2AB1"/>
    <w:rsid w:val="008C32D9"/>
    <w:rsid w:val="008D1654"/>
    <w:rsid w:val="008E0C39"/>
    <w:rsid w:val="008E21AE"/>
    <w:rsid w:val="008E6A99"/>
    <w:rsid w:val="008F1DAD"/>
    <w:rsid w:val="009001C8"/>
    <w:rsid w:val="00911999"/>
    <w:rsid w:val="00913C91"/>
    <w:rsid w:val="00915283"/>
    <w:rsid w:val="00923747"/>
    <w:rsid w:val="00942B4E"/>
    <w:rsid w:val="009519FA"/>
    <w:rsid w:val="009538F5"/>
    <w:rsid w:val="009606FB"/>
    <w:rsid w:val="00961A59"/>
    <w:rsid w:val="009629E1"/>
    <w:rsid w:val="00962DD8"/>
    <w:rsid w:val="009A0B5D"/>
    <w:rsid w:val="009B134E"/>
    <w:rsid w:val="009B3F63"/>
    <w:rsid w:val="009C168E"/>
    <w:rsid w:val="009C4467"/>
    <w:rsid w:val="009C4C2F"/>
    <w:rsid w:val="009C6266"/>
    <w:rsid w:val="009E5C42"/>
    <w:rsid w:val="009F3432"/>
    <w:rsid w:val="00A22028"/>
    <w:rsid w:val="00A33CCC"/>
    <w:rsid w:val="00A41AE7"/>
    <w:rsid w:val="00A41F1D"/>
    <w:rsid w:val="00A60D9B"/>
    <w:rsid w:val="00A63148"/>
    <w:rsid w:val="00A73C6B"/>
    <w:rsid w:val="00A75FD3"/>
    <w:rsid w:val="00A84F36"/>
    <w:rsid w:val="00A937B1"/>
    <w:rsid w:val="00AA1079"/>
    <w:rsid w:val="00AB3F58"/>
    <w:rsid w:val="00AB70B5"/>
    <w:rsid w:val="00AC3053"/>
    <w:rsid w:val="00AD2A26"/>
    <w:rsid w:val="00AD52C8"/>
    <w:rsid w:val="00AD6A26"/>
    <w:rsid w:val="00B214F5"/>
    <w:rsid w:val="00B23F7D"/>
    <w:rsid w:val="00B25F8B"/>
    <w:rsid w:val="00B265BC"/>
    <w:rsid w:val="00B31F57"/>
    <w:rsid w:val="00B336BC"/>
    <w:rsid w:val="00B3574E"/>
    <w:rsid w:val="00B46C35"/>
    <w:rsid w:val="00B47484"/>
    <w:rsid w:val="00B5265A"/>
    <w:rsid w:val="00B5657A"/>
    <w:rsid w:val="00B61442"/>
    <w:rsid w:val="00B776E7"/>
    <w:rsid w:val="00B90F38"/>
    <w:rsid w:val="00B945CA"/>
    <w:rsid w:val="00BA20B9"/>
    <w:rsid w:val="00BC5A25"/>
    <w:rsid w:val="00BC6ADF"/>
    <w:rsid w:val="00BD2FDD"/>
    <w:rsid w:val="00BE01F3"/>
    <w:rsid w:val="00BF389E"/>
    <w:rsid w:val="00C07DD7"/>
    <w:rsid w:val="00C119B7"/>
    <w:rsid w:val="00C17CD6"/>
    <w:rsid w:val="00C21DEF"/>
    <w:rsid w:val="00C34C43"/>
    <w:rsid w:val="00C364E9"/>
    <w:rsid w:val="00C4677A"/>
    <w:rsid w:val="00C56C01"/>
    <w:rsid w:val="00C6214D"/>
    <w:rsid w:val="00C76FC6"/>
    <w:rsid w:val="00C922ED"/>
    <w:rsid w:val="00C94BC4"/>
    <w:rsid w:val="00C95059"/>
    <w:rsid w:val="00CA243E"/>
    <w:rsid w:val="00CA51B3"/>
    <w:rsid w:val="00CA7CEC"/>
    <w:rsid w:val="00CA7E53"/>
    <w:rsid w:val="00CB2027"/>
    <w:rsid w:val="00CB4D5E"/>
    <w:rsid w:val="00CD12E5"/>
    <w:rsid w:val="00CD3097"/>
    <w:rsid w:val="00CD74C5"/>
    <w:rsid w:val="00CE2FBA"/>
    <w:rsid w:val="00CE7D81"/>
    <w:rsid w:val="00CF11C5"/>
    <w:rsid w:val="00CF1647"/>
    <w:rsid w:val="00CF1E37"/>
    <w:rsid w:val="00CF5C9B"/>
    <w:rsid w:val="00CF7E66"/>
    <w:rsid w:val="00D004FA"/>
    <w:rsid w:val="00D04B9B"/>
    <w:rsid w:val="00D20445"/>
    <w:rsid w:val="00D27076"/>
    <w:rsid w:val="00D442D6"/>
    <w:rsid w:val="00D61B80"/>
    <w:rsid w:val="00D63B6B"/>
    <w:rsid w:val="00D664D0"/>
    <w:rsid w:val="00D67247"/>
    <w:rsid w:val="00D72B86"/>
    <w:rsid w:val="00D825AE"/>
    <w:rsid w:val="00D845E7"/>
    <w:rsid w:val="00D96499"/>
    <w:rsid w:val="00DE4B21"/>
    <w:rsid w:val="00DF5043"/>
    <w:rsid w:val="00DF73CD"/>
    <w:rsid w:val="00E04DEE"/>
    <w:rsid w:val="00E22085"/>
    <w:rsid w:val="00E30FE4"/>
    <w:rsid w:val="00E317B4"/>
    <w:rsid w:val="00E36C50"/>
    <w:rsid w:val="00E50D36"/>
    <w:rsid w:val="00E545EE"/>
    <w:rsid w:val="00E7238B"/>
    <w:rsid w:val="00E742B3"/>
    <w:rsid w:val="00E74E6D"/>
    <w:rsid w:val="00E866D3"/>
    <w:rsid w:val="00E9010C"/>
    <w:rsid w:val="00E92D45"/>
    <w:rsid w:val="00E94A1F"/>
    <w:rsid w:val="00EA065D"/>
    <w:rsid w:val="00EA59D0"/>
    <w:rsid w:val="00EA70B8"/>
    <w:rsid w:val="00EB285B"/>
    <w:rsid w:val="00ED4C4E"/>
    <w:rsid w:val="00ED6900"/>
    <w:rsid w:val="00EE0DA9"/>
    <w:rsid w:val="00EF3900"/>
    <w:rsid w:val="00F072E8"/>
    <w:rsid w:val="00F076A6"/>
    <w:rsid w:val="00F11966"/>
    <w:rsid w:val="00F15688"/>
    <w:rsid w:val="00F31D7A"/>
    <w:rsid w:val="00F36304"/>
    <w:rsid w:val="00F50650"/>
    <w:rsid w:val="00F51F19"/>
    <w:rsid w:val="00F613D1"/>
    <w:rsid w:val="00F65A0D"/>
    <w:rsid w:val="00F66D5A"/>
    <w:rsid w:val="00F671E8"/>
    <w:rsid w:val="00F711DD"/>
    <w:rsid w:val="00F84AE1"/>
    <w:rsid w:val="00F86932"/>
    <w:rsid w:val="00F91A53"/>
    <w:rsid w:val="00F95778"/>
    <w:rsid w:val="00F95A22"/>
    <w:rsid w:val="00FC0D14"/>
    <w:rsid w:val="00FC0FBE"/>
    <w:rsid w:val="00FC3987"/>
    <w:rsid w:val="00FE34D1"/>
    <w:rsid w:val="00FE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2429AA"/>
  <w14:defaultImageDpi w14:val="0"/>
  <w15:docId w15:val="{B58628EA-1069-4747-9E72-6D8EE0F8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4D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A25"/>
    <w:pPr>
      <w:keepNext/>
      <w:spacing w:before="240" w:after="60"/>
      <w:jc w:val="center"/>
      <w:outlineLvl w:val="0"/>
    </w:pPr>
    <w:rPr>
      <w:rFonts w:cs="Arial"/>
      <w:b/>
      <w:bCs/>
      <w:kern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519FA"/>
    <w:pPr>
      <w:keepNext/>
      <w:spacing w:before="120" w:after="60"/>
      <w:outlineLvl w:val="1"/>
    </w:pPr>
    <w:rPr>
      <w:rFonts w:cs="Arial"/>
      <w:bCs/>
      <w:iCs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455BBD"/>
    <w:pPr>
      <w:keepNext/>
      <w:spacing w:before="240" w:after="60"/>
      <w:outlineLvl w:val="2"/>
    </w:pPr>
    <w:rPr>
      <w:rFonts w:cs="Arial"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BC5A25"/>
    <w:rPr>
      <w:rFonts w:cs="Arial"/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4059FE"/>
    <w:rPr>
      <w:rFonts w:cs="Arial"/>
      <w:bCs/>
      <w:iCs/>
      <w:sz w:val="24"/>
      <w:szCs w:val="24"/>
      <w:u w:val="single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0B169C"/>
    <w:rPr>
      <w:rFonts w:cs="Arial"/>
      <w:bCs/>
      <w:i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"/>
    <w:uiPriority w:val="99"/>
    <w:rsid w:val="005D7F28"/>
    <w:pPr>
      <w:tabs>
        <w:tab w:val="right" w:pos="8640"/>
      </w:tabs>
      <w:autoSpaceDE w:val="0"/>
      <w:autoSpaceDN w:val="0"/>
      <w:spacing w:line="480" w:lineRule="atLeast"/>
      <w:ind w:firstLine="720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Pr>
      <w:rFonts w:ascii="Courier New" w:hAnsi="Courier New" w:cs="Courier New"/>
    </w:rPr>
  </w:style>
  <w:style w:type="table" w:styleId="TableGrid">
    <w:name w:val="Table Grid"/>
    <w:basedOn w:val="TableNormal"/>
    <w:uiPriority w:val="59"/>
    <w:rsid w:val="00324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9519FA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9519FA"/>
  </w:style>
  <w:style w:type="paragraph" w:styleId="Footer">
    <w:name w:val="footer"/>
    <w:basedOn w:val="Normal"/>
    <w:link w:val="FooterChar"/>
    <w:uiPriority w:val="99"/>
    <w:rsid w:val="00FE54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FE543D"/>
    <w:rPr>
      <w:rFonts w:cs="Times New Roman"/>
    </w:rPr>
  </w:style>
  <w:style w:type="paragraph" w:styleId="NormalWeb">
    <w:name w:val="Normal (Web)"/>
    <w:basedOn w:val="Normal"/>
    <w:uiPriority w:val="99"/>
    <w:rsid w:val="00455BBD"/>
    <w:pPr>
      <w:spacing w:before="150" w:after="150"/>
      <w:ind w:left="150" w:right="150"/>
    </w:pPr>
    <w:rPr>
      <w:rFonts w:ascii="Arial" w:eastAsia="MS Mincho" w:hAnsi="Arial" w:cs="Arial"/>
      <w:color w:val="333333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rsid w:val="00455BBD"/>
    <w:rPr>
      <w:rFonts w:cs="Times New Roman"/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semiHidden/>
    <w:rsid w:val="00D004FA"/>
    <w:pPr>
      <w:tabs>
        <w:tab w:val="right" w:leader="dot" w:pos="8630"/>
      </w:tabs>
      <w:ind w:left="7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14BB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b w:val="0"/>
      <w:caps/>
      <w:color w:val="365F91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B526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5265A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DE4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4B2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3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33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3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T%20494\Week%2012\Final%20Plan%20and%20Tech%20Doc_IT49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Final Plan and Tech Doc_IT494.dot</Template>
  <TotalTime>0</TotalTime>
  <Pages>3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NAME</vt:lpstr>
    </vt:vector>
  </TitlesOfParts>
  <Company>Humboldt State University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NAME</dc:title>
  <dc:subject/>
  <dc:creator>Mark Doggett</dc:creator>
  <cp:keywords/>
  <dc:description/>
  <cp:lastModifiedBy>Ortolani, Juliana</cp:lastModifiedBy>
  <cp:revision>2</cp:revision>
  <cp:lastPrinted>2008-03-31T13:12:00Z</cp:lastPrinted>
  <dcterms:created xsi:type="dcterms:W3CDTF">2017-04-04T14:09:00Z</dcterms:created>
  <dcterms:modified xsi:type="dcterms:W3CDTF">2017-04-04T14:09:00Z</dcterms:modified>
</cp:coreProperties>
</file>